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page" w:tblpX="946" w:tblpY="-435"/>
        <w:tblW w:w="519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vent flyer table"/>
      </w:tblPr>
      <w:tblGrid>
        <w:gridCol w:w="540"/>
        <w:gridCol w:w="180"/>
        <w:gridCol w:w="8999"/>
      </w:tblGrid>
      <w:tr w:rsidR="006B0272" w14:paraId="541E6556" w14:textId="77777777" w:rsidTr="00CE18F3">
        <w:trPr>
          <w:cantSplit/>
          <w:trHeight w:hRule="exact" w:val="12960"/>
        </w:trPr>
        <w:tc>
          <w:tcPr>
            <w:tcW w:w="540" w:type="dxa"/>
            <w:textDirection w:val="btLr"/>
            <w:vAlign w:val="center"/>
          </w:tcPr>
          <w:p w14:paraId="37117F32" w14:textId="14478A23" w:rsidR="006B0272" w:rsidRDefault="006B0272" w:rsidP="003C4A0D">
            <w:pPr>
              <w:pStyle w:val="Heading1"/>
            </w:pPr>
          </w:p>
        </w:tc>
        <w:tc>
          <w:tcPr>
            <w:tcW w:w="180" w:type="dxa"/>
          </w:tcPr>
          <w:p w14:paraId="354981F9" w14:textId="77777777" w:rsidR="006B0272" w:rsidRDefault="006B0272" w:rsidP="003C4A0D">
            <w:pPr>
              <w:pStyle w:val="Heading1"/>
            </w:pPr>
          </w:p>
        </w:tc>
        <w:tc>
          <w:tcPr>
            <w:tcW w:w="8999" w:type="dxa"/>
            <w:vAlign w:val="center"/>
          </w:tcPr>
          <w:p w14:paraId="600BFB02" w14:textId="2586C977" w:rsidR="00B51075" w:rsidRDefault="009D6712" w:rsidP="003C4A0D">
            <w:pPr>
              <w:pStyle w:val="Heading2"/>
              <w:spacing w:after="0"/>
              <w:contextualSpacing/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C4A0D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You are invited to </w:t>
            </w:r>
            <w:r w:rsidR="00B51075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the </w:t>
            </w:r>
            <w:r w:rsidR="008F6F00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next</w:t>
            </w:r>
          </w:p>
          <w:p w14:paraId="46A9557E" w14:textId="379BD382" w:rsidR="00882591" w:rsidRDefault="003B33DA" w:rsidP="003C4A0D">
            <w:pPr>
              <w:pStyle w:val="Heading2"/>
              <w:spacing w:after="0"/>
              <w:contextualSpacing/>
            </w:pPr>
            <w:r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“Open Meeting” </w:t>
            </w:r>
            <w:r w:rsidR="008F6F00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and </w:t>
            </w:r>
            <w:r w:rsidR="00A6064B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AGM </w:t>
            </w:r>
            <w:r w:rsidR="008567B5">
              <w:rPr>
                <w:b w:val="0"/>
                <w:color w:val="000000" w:themeColor="text1"/>
                <w:sz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of the</w:t>
            </w:r>
            <w:r w:rsidR="008567B5">
              <w:rPr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B51075">
              <w:rPr>
                <w:b w:val="0"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</w:t>
            </w:r>
            <w:r w:rsidR="00882591" w:rsidRPr="009D6712">
              <w:rPr>
                <w:color w:val="000000" w:themeColor="text1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Boliv</w:t>
            </w:r>
            <w:r w:rsidR="009D6712" w:rsidRPr="009D6712">
              <w:rPr>
                <w:color w:val="000000" w:themeColor="text1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a</w:t>
            </w:r>
            <w:r w:rsidR="00882591" w:rsidRPr="009D6712">
              <w:rPr>
                <w:color w:val="000000" w:themeColor="text1"/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r Heights Community Association</w:t>
            </w:r>
          </w:p>
          <w:p w14:paraId="76D764D0" w14:textId="30D36E13" w:rsidR="001E1A98" w:rsidRPr="001E1A98" w:rsidRDefault="00A6064B" w:rsidP="001E1A98">
            <w:pPr>
              <w:pStyle w:val="Heading1"/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GUEST SPEAKER</w:t>
            </w:r>
            <w:r w:rsidR="001E1A98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S</w:t>
            </w:r>
            <w:r w:rsidR="00E935D9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: </w:t>
            </w:r>
            <w:r w:rsidR="003E6B2C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from </w:t>
            </w:r>
            <w:r w:rsidR="008B05D9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“</w:t>
            </w:r>
            <w:r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Surrey </w:t>
            </w:r>
            <w:r w:rsidR="008B05D9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Emergency Preparedness”</w:t>
            </w:r>
            <w:bookmarkStart w:id="0" w:name="_GoBack"/>
            <w:bookmarkEnd w:id="0"/>
            <w:r w:rsidR="001E1A98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 xml:space="preserve"> + </w:t>
            </w:r>
            <w:r w:rsidR="008B05D9">
              <w:rPr>
                <w:color w:val="000000" w:themeColor="text1"/>
                <w:sz w:val="72"/>
                <w:szCs w:val="72"/>
                <w14:glow w14:rad="0">
                  <w14:srgbClr w14:val="000000"/>
                </w14:glow>
                <w14:shadow w14:blurRad="12700" w14:dist="38100" w14:dir="2700000" w14:sx="100000" w14:sy="100000" w14:kx="0" w14:ky="0" w14:algn="tl">
                  <w14:schemeClr w14:val="bg1">
                    <w14:lumMod w14:val="5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local MLA Bruce Ralston</w:t>
            </w:r>
          </w:p>
          <w:p w14:paraId="12DD5ED5" w14:textId="0D6D5E90" w:rsidR="001469BD" w:rsidRPr="001469BD" w:rsidRDefault="008567B5" w:rsidP="006E72A2">
            <w:pPr>
              <w:ind w:left="558"/>
              <w:rPr>
                <w:b/>
                <w:color w:val="auto"/>
                <w:sz w:val="36"/>
              </w:rPr>
            </w:pPr>
            <w:r w:rsidRPr="0007350D">
              <w:rPr>
                <w:b/>
                <w:color w:val="auto"/>
                <w:sz w:val="36"/>
                <w:u w:val="single"/>
              </w:rPr>
              <w:t>Other</w:t>
            </w:r>
            <w:r w:rsidR="00CE18F3" w:rsidRPr="0007350D">
              <w:rPr>
                <w:b/>
                <w:color w:val="auto"/>
                <w:sz w:val="36"/>
                <w:u w:val="single"/>
              </w:rPr>
              <w:t xml:space="preserve"> Current Topics to discuss:</w:t>
            </w:r>
            <w:r>
              <w:rPr>
                <w:b/>
                <w:color w:val="auto"/>
                <w:sz w:val="36"/>
              </w:rPr>
              <w:t xml:space="preserve"> </w:t>
            </w:r>
            <w:r w:rsidR="00F827E7">
              <w:rPr>
                <w:b/>
                <w:color w:val="auto"/>
                <w:sz w:val="36"/>
              </w:rPr>
              <w:t xml:space="preserve">Current Development Proposals, </w:t>
            </w:r>
            <w:r w:rsidR="00A6064B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Crime Prevention, City Beautification Grants</w:t>
            </w:r>
            <w:r w:rsidR="00DA3B86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.</w:t>
            </w:r>
            <w:r w:rsidR="00A6064B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 xml:space="preserve"> 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Do you h</w:t>
            </w:r>
            <w:r w:rsidR="003E6B2C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a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ve ideas</w:t>
            </w:r>
            <w:r w:rsidR="003E6B2C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 xml:space="preserve"> to make 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BH b</w:t>
            </w:r>
            <w:r w:rsidR="003E6B2C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 xml:space="preserve">etter, 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 xml:space="preserve">through </w:t>
            </w:r>
            <w:r w:rsidR="003E6B2C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Park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 xml:space="preserve"> Improvements</w:t>
            </w:r>
            <w:r w:rsidR="003E6B2C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, City Trees, and Sidewalks</w:t>
            </w:r>
            <w:r w:rsidR="00B63B7E">
              <w:rPr>
                <w:rFonts w:ascii="Century Gothic" w:eastAsia="Times New Roman" w:hAnsi="Century Gothic" w:cs="Times New Roman"/>
                <w:b/>
                <w:color w:val="auto"/>
                <w:sz w:val="36"/>
              </w:rPr>
              <w:t>? Then please join us!</w:t>
            </w:r>
          </w:p>
          <w:p w14:paraId="518BDF3B" w14:textId="0EBE9677" w:rsidR="006B0272" w:rsidRPr="00CE18F3" w:rsidRDefault="001E6978" w:rsidP="003C4A0D">
            <w:pPr>
              <w:pStyle w:val="Heading3"/>
              <w:spacing w:after="0"/>
              <w:rPr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sdt>
              <w:sdtPr>
                <w:rPr>
                  <w:color w:val="000000" w:themeColor="text1"/>
                  <w:sz w:val="52"/>
                  <w:szCs w:val="52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id w:val="1165981909"/>
                <w:placeholder>
                  <w:docPart w:val="5C481CF856524ACA8DE4F38A60B48D03"/>
                </w:placeholder>
                <w:date w:fullDate="2020-02-27T00:00:00Z">
                  <w:dateFormat w:val="dddd, MMMM 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8B05D9">
                  <w:rPr>
                    <w:color w:val="000000" w:themeColor="text1"/>
                    <w:sz w:val="52"/>
                    <w:szCs w:val="52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Thurs</w:t>
                </w:r>
                <w:r w:rsidR="00A6064B">
                  <w:rPr>
                    <w:color w:val="000000" w:themeColor="text1"/>
                    <w:sz w:val="52"/>
                    <w:szCs w:val="52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 xml:space="preserve">day, </w:t>
                </w:r>
                <w:r w:rsidR="008B05D9">
                  <w:rPr>
                    <w:color w:val="000000" w:themeColor="text1"/>
                    <w:sz w:val="52"/>
                    <w:szCs w:val="52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February</w:t>
                </w:r>
                <w:r w:rsidR="00A6064B">
                  <w:rPr>
                    <w:color w:val="000000" w:themeColor="text1"/>
                    <w:sz w:val="52"/>
                    <w:szCs w:val="52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 xml:space="preserve"> </w:t>
                </w:r>
                <w:r w:rsidR="008B05D9">
                  <w:rPr>
                    <w:color w:val="000000" w:themeColor="text1"/>
                    <w:sz w:val="52"/>
                    <w:szCs w:val="52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w:t>27</w:t>
                </w:r>
              </w:sdtContent>
            </w:sdt>
            <w:r w:rsidR="00C0596D" w:rsidRPr="00CE18F3">
              <w:rPr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 at </w:t>
            </w:r>
            <w:r w:rsidR="00882591" w:rsidRPr="00CE18F3">
              <w:rPr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  <w:r w:rsidR="004D3654">
              <w:rPr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882591" w:rsidRPr="00CE18F3">
              <w:rPr>
                <w:color w:val="000000" w:themeColor="text1"/>
                <w:sz w:val="52"/>
                <w:szCs w:val="5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pm</w:t>
            </w:r>
          </w:p>
          <w:p w14:paraId="7DFFA9B4" w14:textId="77777777" w:rsidR="006B0272" w:rsidRPr="00E935D9" w:rsidRDefault="00A6064B" w:rsidP="00E935D9">
            <w:pPr>
              <w:pStyle w:val="Heading3"/>
              <w:spacing w:after="0"/>
              <w:rPr>
                <w:b w:val="0"/>
                <w:color w:val="000000" w:themeColor="text1"/>
                <w:sz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 w:val="0"/>
                <w:color w:val="000000" w:themeColor="text1"/>
                <w:sz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Masonic Hall, 14042 Grosvenor Road</w:t>
            </w:r>
            <w:r w:rsidR="001D0772">
              <w:rPr>
                <w:b w:val="0"/>
                <w:color w:val="000000" w:themeColor="text1"/>
                <w:sz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</w:tbl>
    <w:p w14:paraId="2D227354" w14:textId="77777777" w:rsidR="006B0272" w:rsidRPr="003C4A0D" w:rsidRDefault="006B0272" w:rsidP="00E935D9">
      <w:pPr>
        <w:rPr>
          <w:b/>
          <w:color w:val="auto"/>
        </w:rPr>
      </w:pPr>
    </w:p>
    <w:sectPr w:rsidR="006B0272" w:rsidRPr="003C4A0D" w:rsidSect="003C4A0D">
      <w:pgSz w:w="12240" w:h="15840" w:code="1"/>
      <w:pgMar w:top="1440" w:right="1440" w:bottom="1440" w:left="1440" w:header="720" w:footer="720" w:gutter="0"/>
      <w:pgBorders w:offsetFrom="page">
        <w:top w:val="single" w:sz="48" w:space="24" w:color="7B881D" w:themeColor="accent2" w:themeShade="BF"/>
        <w:left w:val="single" w:sz="48" w:space="24" w:color="7B881D" w:themeColor="accent2" w:themeShade="BF"/>
        <w:bottom w:val="single" w:sz="48" w:space="24" w:color="7B881D" w:themeColor="accent2" w:themeShade="BF"/>
        <w:right w:val="single" w:sz="48" w:space="24" w:color="7B881D" w:themeColor="accent2" w:themeShade="BF"/>
      </w:pgBorders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94DFF0" w14:textId="77777777" w:rsidR="001E6978" w:rsidRDefault="001E6978">
      <w:r>
        <w:separator/>
      </w:r>
    </w:p>
  </w:endnote>
  <w:endnote w:type="continuationSeparator" w:id="0">
    <w:p w14:paraId="47F93863" w14:textId="77777777" w:rsidR="001E6978" w:rsidRDefault="001E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altName w:val="Raavi"/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E734C" w14:textId="77777777" w:rsidR="001E6978" w:rsidRDefault="001E6978">
      <w:r>
        <w:separator/>
      </w:r>
    </w:p>
  </w:footnote>
  <w:footnote w:type="continuationSeparator" w:id="0">
    <w:p w14:paraId="45FC2555" w14:textId="77777777" w:rsidR="001E6978" w:rsidRDefault="001E69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591"/>
    <w:rsid w:val="0007350D"/>
    <w:rsid w:val="001469BD"/>
    <w:rsid w:val="001D0772"/>
    <w:rsid w:val="001D0C21"/>
    <w:rsid w:val="001E1A98"/>
    <w:rsid w:val="001E6978"/>
    <w:rsid w:val="003B33DA"/>
    <w:rsid w:val="003B5663"/>
    <w:rsid w:val="003C4A0D"/>
    <w:rsid w:val="003E6B2C"/>
    <w:rsid w:val="004D3654"/>
    <w:rsid w:val="006B0272"/>
    <w:rsid w:val="006E72A2"/>
    <w:rsid w:val="008567B5"/>
    <w:rsid w:val="00882591"/>
    <w:rsid w:val="008B05D9"/>
    <w:rsid w:val="008F6F00"/>
    <w:rsid w:val="009D6712"/>
    <w:rsid w:val="00A6064B"/>
    <w:rsid w:val="00B51075"/>
    <w:rsid w:val="00B63B7E"/>
    <w:rsid w:val="00C0596D"/>
    <w:rsid w:val="00CE18F3"/>
    <w:rsid w:val="00D10EBC"/>
    <w:rsid w:val="00D36DA1"/>
    <w:rsid w:val="00DA3B86"/>
    <w:rsid w:val="00DA674F"/>
    <w:rsid w:val="00E0351F"/>
    <w:rsid w:val="00E935D9"/>
    <w:rsid w:val="00E96CBF"/>
    <w:rsid w:val="00F31F04"/>
    <w:rsid w:val="00F5073B"/>
    <w:rsid w:val="00F8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229A1D"/>
  <w15:docId w15:val="{AA8393BE-62C7-4D90-8FD9-3ACA4CE9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color w:val="7B881D" w:themeColor="accent2" w:themeShade="BF"/>
    </w:rPr>
  </w:style>
  <w:style w:type="paragraph" w:styleId="Heading1">
    <w:name w:val="heading 1"/>
    <w:basedOn w:val="Normal"/>
    <w:next w:val="Normal"/>
    <w:qFormat/>
    <w:pPr>
      <w:contextualSpacing/>
      <w:jc w:val="center"/>
      <w:outlineLvl w:val="0"/>
    </w:pPr>
    <w:rPr>
      <w:rFonts w:asciiTheme="majorHAnsi" w:eastAsiaTheme="majorEastAsia" w:hAnsiTheme="majorHAnsi" w:cstheme="majorBidi"/>
      <w:b/>
      <w:bCs/>
      <w:outline/>
      <w:color w:val="A6B727" w:themeColor="accent2"/>
      <w:sz w:val="60"/>
      <w:szCs w:val="60"/>
      <w14:glow w14:rad="63500">
        <w14:schemeClr w14:val="accent2">
          <w14:alpha w14:val="60000"/>
          <w14:satMod w14:val="175000"/>
        </w14:schemeClr>
      </w14:glow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shd w:val="clear" w:color="auto" w:fill="F0F5CF" w:themeFill="accent2" w:themeFillTint="33"/>
      <w:spacing w:before="600" w:after="1000"/>
      <w:jc w:val="center"/>
      <w:outlineLvl w:val="1"/>
    </w:pPr>
    <w:rPr>
      <w:b/>
      <w:bCs/>
      <w:color w:val="E1EA9F" w:themeColor="accent2" w:themeTint="66"/>
      <w:sz w:val="96"/>
      <w:szCs w:val="96"/>
      <w14:textOutline w14:w="11112" w14:cap="flat" w14:cmpd="sng" w14:algn="ctr">
        <w14:solidFill>
          <w14:schemeClr w14:val="accent2"/>
        </w14:solidFill>
        <w14:prstDash w14:val="solid"/>
        <w14:round/>
      </w14:textOutline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600" w:after="600"/>
      <w:contextualSpacing/>
      <w:jc w:val="center"/>
      <w:outlineLvl w:val="2"/>
    </w:pPr>
    <w:rPr>
      <w:rFonts w:asciiTheme="majorHAnsi" w:eastAsiaTheme="majorEastAsia" w:hAnsiTheme="majorHAnsi" w:cstheme="majorBidi"/>
      <w:b/>
      <w:bCs/>
      <w:color w:val="A6B727" w:themeColor="accent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color w:val="E1EA9F" w:themeColor="accent2" w:themeTint="66"/>
      <w:sz w:val="96"/>
      <w:szCs w:val="96"/>
      <w:shd w:val="clear" w:color="auto" w:fill="F0F5CF" w:themeFill="accent2" w:themeFillTint="33"/>
      <w14:textOutline w14:w="11112" w14:cap="flat" w14:cmpd="sng" w14:algn="ctr">
        <w14:solidFill>
          <w14:schemeClr w14:val="accent2"/>
        </w14:solidFill>
        <w14:prstDash w14:val="solid"/>
        <w14:round/>
      </w14:textOutline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A6B727" w:themeColor="accent2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D67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712"/>
    <w:rPr>
      <w:color w:val="7B881D" w:themeColor="accent2" w:themeShade="BF"/>
    </w:rPr>
  </w:style>
  <w:style w:type="paragraph" w:styleId="Footer">
    <w:name w:val="footer"/>
    <w:basedOn w:val="Normal"/>
    <w:link w:val="FooterChar"/>
    <w:uiPriority w:val="99"/>
    <w:unhideWhenUsed/>
    <w:rsid w:val="009D6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6712"/>
    <w:rPr>
      <w:color w:val="7B881D" w:themeColor="accent2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72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2A2"/>
    <w:rPr>
      <w:rFonts w:ascii="Segoe UI" w:hAnsi="Segoe UI" w:cs="Segoe UI"/>
      <w:color w:val="7B881D" w:themeColor="accent2" w:themeShade="B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king\AppData\Roaming\Microsoft\Templates\Event%20flyer%20(simpl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C481CF856524ACA8DE4F38A60B4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F0570-D2B1-4123-AD11-23D772E3F84B}"/>
      </w:docPartPr>
      <w:docPartBody>
        <w:p w:rsidR="002914CB" w:rsidRDefault="002D03A0">
          <w:pPr>
            <w:pStyle w:val="5C481CF856524ACA8DE4F38A60B48D03"/>
          </w:pPr>
          <w:r>
            <w:rPr>
              <w:rStyle w:val="PlaceholderText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altName w:val="Raavi"/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3A0"/>
    <w:rsid w:val="002914CB"/>
    <w:rsid w:val="002D03A0"/>
    <w:rsid w:val="00762D97"/>
    <w:rsid w:val="00F4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D39F51BCAF4B2D841C509630553CC2">
    <w:name w:val="C1D39F51BCAF4B2D841C509630553CC2"/>
  </w:style>
  <w:style w:type="paragraph" w:customStyle="1" w:styleId="1A5B7A09B049471FAFF608B195284D89">
    <w:name w:val="1A5B7A09B049471FAFF608B195284D89"/>
  </w:style>
  <w:style w:type="character" w:styleId="PlaceholderText">
    <w:name w:val="Placeholder Text"/>
    <w:basedOn w:val="DefaultParagraphFont"/>
    <w:uiPriority w:val="99"/>
    <w:semiHidden/>
    <w:rsid w:val="002D03A0"/>
    <w:rPr>
      <w:color w:val="808080"/>
    </w:rPr>
  </w:style>
  <w:style w:type="paragraph" w:customStyle="1" w:styleId="5C481CF856524ACA8DE4F38A60B48D03">
    <w:name w:val="5C481CF856524ACA8DE4F38A60B48D03"/>
  </w:style>
  <w:style w:type="paragraph" w:customStyle="1" w:styleId="FC0C45AC90D74C9CAD014EB3984C50E9">
    <w:name w:val="FC0C45AC90D74C9CAD014EB3984C50E9"/>
  </w:style>
  <w:style w:type="paragraph" w:customStyle="1" w:styleId="1FA355301EE04A15BBDE453A4816E68C">
    <w:name w:val="1FA355301EE04A15BBDE453A4816E68C"/>
  </w:style>
  <w:style w:type="paragraph" w:customStyle="1" w:styleId="29D3B984775A44A3A644A5CF1B7936FA">
    <w:name w:val="29D3B984775A44A3A644A5CF1B7936FA"/>
  </w:style>
  <w:style w:type="paragraph" w:customStyle="1" w:styleId="268FBFEED1B94F23B851DBCAE3DC57CE">
    <w:name w:val="268FBFEED1B94F23B851DBCAE3DC57CE"/>
  </w:style>
  <w:style w:type="paragraph" w:customStyle="1" w:styleId="0E1A5F4FD5294BE393C6C22714F3E54E">
    <w:name w:val="0E1A5F4FD5294BE393C6C22714F3E54E"/>
    <w:rsid w:val="002D03A0"/>
  </w:style>
  <w:style w:type="paragraph" w:customStyle="1" w:styleId="DB0FD7F39A1D41D798E12CA86C38228C">
    <w:name w:val="DB0FD7F39A1D41D798E12CA86C38228C"/>
    <w:rsid w:val="002D03A0"/>
  </w:style>
  <w:style w:type="paragraph" w:customStyle="1" w:styleId="C59F659880D44550A3288632C7526B65">
    <w:name w:val="C59F659880D44550A3288632C7526B65"/>
    <w:rsid w:val="002D03A0"/>
  </w:style>
  <w:style w:type="paragraph" w:customStyle="1" w:styleId="0463A671F31F46D7ABF9518135DB060B">
    <w:name w:val="0463A671F31F46D7ABF9518135DB060B"/>
    <w:rsid w:val="002D03A0"/>
  </w:style>
  <w:style w:type="paragraph" w:customStyle="1" w:styleId="FD5F004A1BAA4E62ABDA2F291F39E00B">
    <w:name w:val="FD5F004A1BAA4E62ABDA2F291F39E00B"/>
    <w:rsid w:val="002D03A0"/>
  </w:style>
  <w:style w:type="paragraph" w:customStyle="1" w:styleId="8C4F48110FE4456B9F28423B5F38E516">
    <w:name w:val="8C4F48110FE4456B9F28423B5F38E516"/>
    <w:rsid w:val="002D03A0"/>
  </w:style>
  <w:style w:type="paragraph" w:customStyle="1" w:styleId="C330CA02E308465991EDEB2DDE0D3435">
    <w:name w:val="C330CA02E308465991EDEB2DDE0D3435"/>
    <w:rsid w:val="002D03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arquee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6120-2639-4853-9633-4BB4CAA04A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A2B92D-A256-4B2D-8DB7-EBA911EEC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Event flyer (simple)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 King</dc:creator>
  <cp:lastModifiedBy>Mark Styles</cp:lastModifiedBy>
  <cp:revision>2</cp:revision>
  <cp:lastPrinted>2018-11-13T06:01:00Z</cp:lastPrinted>
  <dcterms:created xsi:type="dcterms:W3CDTF">2020-02-25T04:33:00Z</dcterms:created>
  <dcterms:modified xsi:type="dcterms:W3CDTF">2020-02-25T04:33:00Z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TC034630659991</vt:lpwstr>
  </property>
</Properties>
</file>